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F8F" w:rsidRDefault="001E7568" w:rsidP="00541068">
      <w:pPr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noProof/>
          <w:lang w:val="pt-BR"/>
        </w:rPr>
        <w:drawing>
          <wp:inline distT="0" distB="0" distL="0" distR="0" wp14:anchorId="68BB3E97">
            <wp:extent cx="2897505" cy="134874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3478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27A0" w:rsidRDefault="00F027A0" w:rsidP="00F027A0">
      <w:pPr>
        <w:jc w:val="both"/>
        <w:rPr>
          <w:rFonts w:ascii="Arial" w:hAnsi="Arial" w:cs="Arial"/>
          <w:lang w:val="pt-BR"/>
        </w:rPr>
      </w:pPr>
    </w:p>
    <w:p w:rsidR="001E7568" w:rsidRDefault="001E7568" w:rsidP="00F027A0">
      <w:pPr>
        <w:jc w:val="both"/>
        <w:rPr>
          <w:rFonts w:ascii="Arial" w:hAnsi="Arial" w:cs="Arial"/>
          <w:lang w:val="pt-BR"/>
        </w:rPr>
      </w:pPr>
    </w:p>
    <w:p w:rsidR="009E5532" w:rsidRDefault="001E7568" w:rsidP="00F027A0">
      <w:pPr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“Eu af</w:t>
      </w:r>
      <w:r w:rsidR="009E5532">
        <w:rPr>
          <w:rFonts w:ascii="Arial" w:hAnsi="Arial" w:cs="Arial"/>
          <w:lang w:val="pt-BR"/>
        </w:rPr>
        <w:t>irmo a vocês que isto é verdade</w:t>
      </w:r>
      <w:r>
        <w:rPr>
          <w:rFonts w:ascii="Arial" w:hAnsi="Arial" w:cs="Arial"/>
          <w:lang w:val="pt-BR"/>
        </w:rPr>
        <w:t>: em qualquer lugar do mundo onde o evangelho for anunciado, será contado o que ela fez, e ela será lembrada” (Marcos 14.9)</w:t>
      </w:r>
      <w:r w:rsidR="009E5532">
        <w:rPr>
          <w:rFonts w:ascii="Arial" w:hAnsi="Arial" w:cs="Arial"/>
          <w:lang w:val="pt-BR"/>
        </w:rPr>
        <w:t xml:space="preserve">. </w:t>
      </w:r>
    </w:p>
    <w:p w:rsidR="009E5532" w:rsidRDefault="009E5532" w:rsidP="00F027A0">
      <w:pPr>
        <w:jc w:val="both"/>
        <w:rPr>
          <w:rFonts w:ascii="Arial" w:hAnsi="Arial" w:cs="Arial"/>
          <w:lang w:val="pt-BR"/>
        </w:rPr>
      </w:pPr>
    </w:p>
    <w:p w:rsidR="009E5532" w:rsidRPr="00D55161" w:rsidRDefault="009E5532" w:rsidP="009E5532">
      <w:pPr>
        <w:jc w:val="both"/>
        <w:rPr>
          <w:rFonts w:ascii="Arial" w:hAnsi="Arial" w:cs="Arial"/>
          <w:szCs w:val="20"/>
          <w:lang w:val="pt-BR"/>
        </w:rPr>
      </w:pPr>
      <w:r w:rsidRPr="009E5532">
        <w:rPr>
          <w:rFonts w:ascii="Arial" w:hAnsi="Arial" w:cs="Arial"/>
          <w:szCs w:val="20"/>
          <w:lang w:val="pt-BR"/>
        </w:rPr>
        <w:t>Resgatar as histórias de mulheres,</w:t>
      </w:r>
      <w:r w:rsidRPr="009E5532">
        <w:rPr>
          <w:rFonts w:ascii="Arial" w:eastAsiaTheme="minorHAnsi" w:hAnsi="Arial" w:cs="Arial"/>
          <w:szCs w:val="20"/>
          <w:lang w:val="pt-BR" w:eastAsia="en-US"/>
        </w:rPr>
        <w:t xml:space="preserve"> </w:t>
      </w:r>
      <w:r w:rsidRPr="001E7568">
        <w:rPr>
          <w:rFonts w:ascii="Arial" w:eastAsiaTheme="minorHAnsi" w:hAnsi="Arial" w:cs="Arial"/>
          <w:szCs w:val="20"/>
          <w:lang w:val="pt-BR" w:eastAsia="en-US"/>
        </w:rPr>
        <w:t xml:space="preserve">que fizeram e </w:t>
      </w:r>
      <w:r w:rsidRPr="009E5532">
        <w:rPr>
          <w:rFonts w:ascii="Arial" w:eastAsiaTheme="minorHAnsi" w:hAnsi="Arial" w:cs="Arial"/>
          <w:szCs w:val="20"/>
          <w:lang w:val="pt-BR" w:eastAsia="en-US"/>
        </w:rPr>
        <w:t>fazem</w:t>
      </w:r>
      <w:r w:rsidRPr="001E7568">
        <w:rPr>
          <w:rFonts w:ascii="Arial" w:eastAsiaTheme="minorHAnsi" w:hAnsi="Arial" w:cs="Arial"/>
          <w:szCs w:val="20"/>
          <w:lang w:val="pt-BR" w:eastAsia="en-US"/>
        </w:rPr>
        <w:t xml:space="preserve"> a história da Igreja</w:t>
      </w:r>
      <w:r>
        <w:rPr>
          <w:rFonts w:ascii="Arial" w:eastAsiaTheme="minorHAnsi" w:hAnsi="Arial" w:cs="Arial"/>
          <w:szCs w:val="20"/>
          <w:lang w:val="pt-BR" w:eastAsia="en-US"/>
        </w:rPr>
        <w:t>,</w:t>
      </w:r>
      <w:r w:rsidRPr="001E7568">
        <w:rPr>
          <w:rFonts w:ascii="Arial" w:eastAsiaTheme="minorHAnsi" w:hAnsi="Arial" w:cs="Arial"/>
          <w:szCs w:val="20"/>
          <w:lang w:val="pt-BR" w:eastAsia="en-US"/>
        </w:rPr>
        <w:t xml:space="preserve"> colocando suas vidas, seus dons e suas habilidades a</w:t>
      </w:r>
      <w:r>
        <w:rPr>
          <w:rFonts w:ascii="Arial" w:eastAsiaTheme="minorHAnsi" w:hAnsi="Arial" w:cs="Arial"/>
          <w:szCs w:val="20"/>
          <w:lang w:val="pt-BR" w:eastAsia="en-US"/>
        </w:rPr>
        <w:t xml:space="preserve"> serviço do Evangelho;</w:t>
      </w:r>
      <w:r w:rsidRPr="009E5532">
        <w:rPr>
          <w:rFonts w:ascii="Arial" w:eastAsiaTheme="minorHAnsi" w:hAnsi="Arial" w:cs="Arial"/>
          <w:szCs w:val="20"/>
          <w:lang w:val="pt-BR" w:eastAsia="en-US"/>
        </w:rPr>
        <w:t xml:space="preserve"> registrar </w:t>
      </w:r>
      <w:r w:rsidRPr="009E5532">
        <w:rPr>
          <w:rFonts w:ascii="Arial" w:hAnsi="Arial" w:cs="Arial"/>
          <w:szCs w:val="20"/>
          <w:lang w:val="pt-BR"/>
        </w:rPr>
        <w:t xml:space="preserve">suas vidas, seus feitos, seus ensinamentos é um dos objetivos da campanha “Em comunhão com as </w:t>
      </w:r>
      <w:proofErr w:type="spellStart"/>
      <w:proofErr w:type="gramStart"/>
      <w:r w:rsidRPr="009E5532">
        <w:rPr>
          <w:rFonts w:ascii="Arial" w:hAnsi="Arial" w:cs="Arial"/>
          <w:szCs w:val="20"/>
          <w:lang w:val="pt-BR"/>
        </w:rPr>
        <w:t>viDas</w:t>
      </w:r>
      <w:proofErr w:type="spellEnd"/>
      <w:proofErr w:type="gramEnd"/>
      <w:r w:rsidRPr="009E5532">
        <w:rPr>
          <w:rFonts w:ascii="Arial" w:hAnsi="Arial" w:cs="Arial"/>
          <w:szCs w:val="20"/>
          <w:lang w:val="pt-BR"/>
        </w:rPr>
        <w:t xml:space="preserve"> das mulheres”, lançada no dia 07 de março de 2014, em parceria com a Faculdades EST e com o apoio da Federação Luterana Mundial. </w:t>
      </w:r>
    </w:p>
    <w:p w:rsidR="00D55161" w:rsidRDefault="00D55161" w:rsidP="009E5532">
      <w:pPr>
        <w:jc w:val="both"/>
        <w:rPr>
          <w:rFonts w:ascii="Arial" w:hAnsi="Arial" w:cs="Arial"/>
          <w:lang w:val="pt-BR"/>
        </w:rPr>
      </w:pPr>
    </w:p>
    <w:p w:rsidR="009E5532" w:rsidRDefault="009E5532" w:rsidP="009E5532">
      <w:pPr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Quando resgatamos as histórias de vida das mulheres luteranas, a história de nossas avós, mães, tias, irmãs, filhas, vizinhas, registramos o conhecimento e experiência dessas mulheres e o que elas têm a nos ensinar. É dar voz a quem, em muitas situações, e por um longo tempo, não teve voz.</w:t>
      </w:r>
    </w:p>
    <w:p w:rsidR="00D55161" w:rsidRDefault="00D55161" w:rsidP="009E5532">
      <w:pPr>
        <w:jc w:val="both"/>
        <w:rPr>
          <w:rFonts w:ascii="Arial" w:hAnsi="Arial" w:cs="Arial"/>
          <w:lang w:val="pt-BR"/>
        </w:rPr>
      </w:pPr>
    </w:p>
    <w:p w:rsidR="009E5532" w:rsidRDefault="009E5532" w:rsidP="009E5532">
      <w:pPr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Nós te convidamos a fazer parte desse mutirão de coleta de história de vida de mulheres! Abaixo, vocês encontram </w:t>
      </w:r>
      <w:r w:rsidR="002C5368">
        <w:rPr>
          <w:rFonts w:ascii="Arial" w:hAnsi="Arial" w:cs="Arial"/>
          <w:lang w:val="pt-BR"/>
        </w:rPr>
        <w:t xml:space="preserve">mais informações e </w:t>
      </w:r>
      <w:r>
        <w:rPr>
          <w:rFonts w:ascii="Arial" w:hAnsi="Arial" w:cs="Arial"/>
          <w:lang w:val="pt-BR"/>
        </w:rPr>
        <w:t>sugestão de um roteiro de assuntos que são importantes serem tratados, bem como orientações de como nos enviar as histórias.</w:t>
      </w:r>
    </w:p>
    <w:p w:rsidR="00D55161" w:rsidRDefault="00D55161" w:rsidP="009E5532">
      <w:pPr>
        <w:jc w:val="both"/>
        <w:rPr>
          <w:rFonts w:ascii="Arial" w:hAnsi="Arial" w:cs="Arial"/>
          <w:szCs w:val="20"/>
          <w:lang w:val="pt-BR"/>
        </w:rPr>
      </w:pPr>
    </w:p>
    <w:p w:rsidR="009E5532" w:rsidRPr="00D55161" w:rsidRDefault="00D55161" w:rsidP="009E5532">
      <w:pPr>
        <w:jc w:val="both"/>
        <w:rPr>
          <w:rFonts w:ascii="Arial" w:eastAsiaTheme="minorHAnsi" w:hAnsi="Arial" w:cs="Arial"/>
          <w:szCs w:val="20"/>
          <w:lang w:val="pt-BR" w:eastAsia="en-US"/>
        </w:rPr>
      </w:pPr>
      <w:r>
        <w:rPr>
          <w:rFonts w:ascii="Arial" w:hAnsi="Arial" w:cs="Arial"/>
          <w:szCs w:val="20"/>
          <w:lang w:val="pt-BR"/>
        </w:rPr>
        <w:t>É</w:t>
      </w:r>
      <w:r w:rsidR="009E5532" w:rsidRPr="00B0147F">
        <w:rPr>
          <w:rFonts w:ascii="Arial" w:hAnsi="Arial" w:cs="Arial"/>
          <w:szCs w:val="20"/>
          <w:lang w:val="pt-BR"/>
        </w:rPr>
        <w:t xml:space="preserve"> imprescindível que o relato de vida venha acompanhado dos termos de cessão de uso de imagem e </w:t>
      </w:r>
      <w:r w:rsidR="002C5368" w:rsidRPr="00B0147F">
        <w:rPr>
          <w:rFonts w:ascii="Arial" w:hAnsi="Arial" w:cs="Arial"/>
          <w:szCs w:val="20"/>
          <w:lang w:val="pt-BR"/>
        </w:rPr>
        <w:t xml:space="preserve">de </w:t>
      </w:r>
      <w:r w:rsidR="009E5532" w:rsidRPr="00B0147F">
        <w:rPr>
          <w:rFonts w:ascii="Arial" w:hAnsi="Arial" w:cs="Arial"/>
          <w:szCs w:val="20"/>
          <w:lang w:val="pt-BR"/>
        </w:rPr>
        <w:t>texto assinados.</w:t>
      </w:r>
      <w:r w:rsidR="00720E4C">
        <w:rPr>
          <w:rFonts w:ascii="Arial" w:hAnsi="Arial" w:cs="Arial"/>
          <w:szCs w:val="20"/>
          <w:lang w:val="pt-BR"/>
        </w:rPr>
        <w:t xml:space="preserve"> Eles nos</w:t>
      </w:r>
      <w:r w:rsidR="002C5368" w:rsidRPr="00B0147F">
        <w:rPr>
          <w:rFonts w:ascii="Arial" w:hAnsi="Arial" w:cs="Arial"/>
          <w:szCs w:val="20"/>
          <w:lang w:val="pt-BR"/>
        </w:rPr>
        <w:t xml:space="preserve"> </w:t>
      </w:r>
      <w:r w:rsidR="00720E4C">
        <w:rPr>
          <w:rFonts w:ascii="Arial" w:hAnsi="Arial" w:cs="Arial"/>
          <w:szCs w:val="20"/>
          <w:lang w:val="pt-BR"/>
        </w:rPr>
        <w:t>permitirão</w:t>
      </w:r>
      <w:r w:rsidR="002C5368" w:rsidRPr="00B0147F">
        <w:rPr>
          <w:rFonts w:ascii="Arial" w:hAnsi="Arial" w:cs="Arial"/>
          <w:szCs w:val="20"/>
          <w:lang w:val="pt-BR"/>
        </w:rPr>
        <w:t xml:space="preserve"> fazer uso das fotos </w:t>
      </w:r>
      <w:r w:rsidR="00720E4C">
        <w:rPr>
          <w:rFonts w:ascii="Arial" w:hAnsi="Arial" w:cs="Arial"/>
          <w:szCs w:val="20"/>
          <w:lang w:val="pt-BR"/>
        </w:rPr>
        <w:t>e das histórias de vida das pessoas. A</w:t>
      </w:r>
      <w:r w:rsidR="002C5368" w:rsidRPr="00B0147F">
        <w:rPr>
          <w:rFonts w:ascii="Arial" w:eastAsiaTheme="minorHAnsi" w:hAnsi="Arial" w:cs="Arial"/>
          <w:szCs w:val="20"/>
          <w:lang w:val="pt-BR" w:eastAsia="en-US"/>
        </w:rPr>
        <w:t xml:space="preserve"> intenção é que essas </w:t>
      </w:r>
      <w:r w:rsidR="002C5368" w:rsidRPr="001E7568">
        <w:rPr>
          <w:rFonts w:ascii="Arial" w:eastAsiaTheme="minorHAnsi" w:hAnsi="Arial" w:cs="Arial"/>
          <w:szCs w:val="20"/>
          <w:lang w:val="pt-BR" w:eastAsia="en-US"/>
        </w:rPr>
        <w:t>histórias se</w:t>
      </w:r>
      <w:r w:rsidR="002C5368" w:rsidRPr="00B0147F">
        <w:rPr>
          <w:rFonts w:ascii="Arial" w:eastAsiaTheme="minorHAnsi" w:hAnsi="Arial" w:cs="Arial"/>
          <w:szCs w:val="20"/>
          <w:lang w:val="pt-BR" w:eastAsia="en-US"/>
        </w:rPr>
        <w:t>jam</w:t>
      </w:r>
      <w:r w:rsidR="002C5368" w:rsidRPr="001E7568">
        <w:rPr>
          <w:rFonts w:ascii="Arial" w:eastAsiaTheme="minorHAnsi" w:hAnsi="Arial" w:cs="Arial"/>
          <w:szCs w:val="20"/>
          <w:lang w:val="pt-BR" w:eastAsia="en-US"/>
        </w:rPr>
        <w:t xml:space="preserve"> utilizadas e publicad</w:t>
      </w:r>
      <w:r w:rsidR="00720E4C">
        <w:rPr>
          <w:rFonts w:ascii="Arial" w:eastAsiaTheme="minorHAnsi" w:hAnsi="Arial" w:cs="Arial"/>
          <w:szCs w:val="20"/>
          <w:lang w:val="pt-BR" w:eastAsia="en-US"/>
        </w:rPr>
        <w:t>as. S</w:t>
      </w:r>
      <w:r w:rsidR="002C5368" w:rsidRPr="00B0147F">
        <w:rPr>
          <w:rFonts w:ascii="Arial" w:hAnsi="Arial" w:cs="Arial"/>
          <w:szCs w:val="20"/>
          <w:lang w:val="pt-BR"/>
        </w:rPr>
        <w:t xml:space="preserve">omente </w:t>
      </w:r>
      <w:r w:rsidR="00720E4C">
        <w:rPr>
          <w:rFonts w:ascii="Arial" w:hAnsi="Arial" w:cs="Arial"/>
          <w:szCs w:val="20"/>
          <w:lang w:val="pt-BR"/>
        </w:rPr>
        <w:t xml:space="preserve">poderemos proceder desta forma </w:t>
      </w:r>
      <w:r w:rsidR="002C5368" w:rsidRPr="00B0147F">
        <w:rPr>
          <w:rFonts w:ascii="Arial" w:hAnsi="Arial" w:cs="Arial"/>
          <w:szCs w:val="20"/>
          <w:lang w:val="pt-BR"/>
        </w:rPr>
        <w:t xml:space="preserve">com </w:t>
      </w:r>
      <w:r w:rsidR="00720E4C">
        <w:rPr>
          <w:rFonts w:ascii="Arial" w:hAnsi="Arial" w:cs="Arial"/>
          <w:szCs w:val="20"/>
          <w:lang w:val="pt-BR"/>
        </w:rPr>
        <w:t>os termos assinados.</w:t>
      </w:r>
    </w:p>
    <w:p w:rsidR="00D55161" w:rsidRDefault="00D55161" w:rsidP="009E5532">
      <w:pPr>
        <w:jc w:val="both"/>
        <w:rPr>
          <w:rFonts w:ascii="Arial" w:hAnsi="Arial" w:cs="Arial"/>
          <w:lang w:val="pt-BR"/>
        </w:rPr>
      </w:pPr>
    </w:p>
    <w:p w:rsidR="009E5532" w:rsidRDefault="009E5532" w:rsidP="009E5532">
      <w:pPr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Desde já agradecemos o seu apoio e colaboração e nos colocamos à disposição para qualquer esclarecimento.</w:t>
      </w:r>
    </w:p>
    <w:p w:rsidR="009E5532" w:rsidRDefault="009E5532" w:rsidP="00F027A0">
      <w:pPr>
        <w:jc w:val="both"/>
        <w:rPr>
          <w:rFonts w:ascii="Arial" w:hAnsi="Arial" w:cs="Arial"/>
          <w:lang w:val="pt-BR"/>
        </w:rPr>
      </w:pPr>
    </w:p>
    <w:p w:rsidR="00B0147F" w:rsidRDefault="00B0147F" w:rsidP="00B0147F">
      <w:pPr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Atenciosamente</w:t>
      </w:r>
    </w:p>
    <w:p w:rsidR="00B0147F" w:rsidRDefault="00B0147F" w:rsidP="00B0147F">
      <w:pPr>
        <w:jc w:val="both"/>
        <w:rPr>
          <w:rFonts w:ascii="Arial" w:hAnsi="Arial" w:cs="Arial"/>
          <w:lang w:val="pt-BR"/>
        </w:rPr>
      </w:pPr>
    </w:p>
    <w:p w:rsidR="00720E4C" w:rsidRDefault="00720E4C" w:rsidP="00B0147F">
      <w:pPr>
        <w:rPr>
          <w:rFonts w:ascii="Arial" w:hAnsi="Arial" w:cs="Arial"/>
          <w:lang w:val="pt-BR"/>
        </w:rPr>
      </w:pPr>
    </w:p>
    <w:p w:rsidR="00720E4C" w:rsidRDefault="00720E4C" w:rsidP="00B0147F">
      <w:pPr>
        <w:rPr>
          <w:rFonts w:ascii="Arial" w:hAnsi="Arial" w:cs="Arial"/>
          <w:lang w:val="pt-BR"/>
        </w:rPr>
      </w:pPr>
    </w:p>
    <w:p w:rsidR="00B0147F" w:rsidRDefault="00B0147F" w:rsidP="00B0147F">
      <w:pPr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Pa. Rosangela Stange</w:t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  <w:t xml:space="preserve">             P. Dr. Mauro Batista Souza</w:t>
      </w:r>
    </w:p>
    <w:p w:rsidR="00B0147F" w:rsidRDefault="00B0147F" w:rsidP="00B0147F">
      <w:pPr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Coordenadora de Gênero, Gerações e Etnias</w:t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</w:r>
      <w:r>
        <w:rPr>
          <w:rFonts w:ascii="Arial" w:hAnsi="Arial" w:cs="Arial"/>
          <w:lang w:val="pt-BR"/>
        </w:rPr>
        <w:tab/>
        <w:t xml:space="preserve">Secretário da Ação </w:t>
      </w:r>
      <w:proofErr w:type="gramStart"/>
      <w:r>
        <w:rPr>
          <w:rFonts w:ascii="Arial" w:hAnsi="Arial" w:cs="Arial"/>
          <w:lang w:val="pt-BR"/>
        </w:rPr>
        <w:t>Comunitária</w:t>
      </w:r>
      <w:proofErr w:type="gramEnd"/>
    </w:p>
    <w:p w:rsidR="00B0147F" w:rsidRDefault="00B0147F" w:rsidP="00B0147F">
      <w:pPr>
        <w:rPr>
          <w:rFonts w:ascii="Arial" w:hAnsi="Arial" w:cs="Arial"/>
          <w:lang w:val="pt-BR"/>
        </w:rPr>
      </w:pPr>
    </w:p>
    <w:p w:rsidR="00B0147F" w:rsidRDefault="00D55161" w:rsidP="00B0147F">
      <w:pPr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CC</w:t>
      </w:r>
      <w:r w:rsidR="00B0147F">
        <w:rPr>
          <w:rFonts w:ascii="Arial" w:hAnsi="Arial" w:cs="Arial"/>
          <w:lang w:val="pt-BR"/>
        </w:rPr>
        <w:t>: Presidência</w:t>
      </w:r>
      <w:r>
        <w:rPr>
          <w:rFonts w:ascii="Arial" w:hAnsi="Arial" w:cs="Arial"/>
          <w:lang w:val="pt-BR"/>
        </w:rPr>
        <w:t xml:space="preserve"> </w:t>
      </w:r>
    </w:p>
    <w:p w:rsidR="00D55161" w:rsidRDefault="00D55161" w:rsidP="00D55161">
      <w:pPr>
        <w:jc w:val="both"/>
        <w:rPr>
          <w:rFonts w:ascii="Times New Roman" w:eastAsiaTheme="minorHAnsi" w:hAnsi="Times New Roman"/>
          <w:b/>
          <w:sz w:val="24"/>
          <w:lang w:val="pt-BR" w:eastAsia="en-US"/>
        </w:rPr>
      </w:pPr>
    </w:p>
    <w:p w:rsidR="00541068" w:rsidRDefault="00541068">
      <w:pPr>
        <w:rPr>
          <w:rFonts w:ascii="Times New Roman" w:eastAsiaTheme="minorHAnsi" w:hAnsi="Times New Roman"/>
          <w:b/>
          <w:sz w:val="24"/>
          <w:lang w:val="pt-BR" w:eastAsia="en-US"/>
        </w:rPr>
      </w:pPr>
      <w:r>
        <w:rPr>
          <w:rFonts w:ascii="Times New Roman" w:eastAsiaTheme="minorHAnsi" w:hAnsi="Times New Roman"/>
          <w:b/>
          <w:sz w:val="24"/>
          <w:lang w:val="pt-BR" w:eastAsia="en-US"/>
        </w:rPr>
        <w:lastRenderedPageBreak/>
        <w:br w:type="page"/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bookmarkStart w:id="0" w:name="_GoBack"/>
      <w:bookmarkEnd w:id="0"/>
      <w:r w:rsidRPr="00D55161">
        <w:rPr>
          <w:rFonts w:ascii="Times New Roman" w:eastAsiaTheme="minorHAnsi" w:hAnsi="Times New Roman"/>
          <w:b/>
          <w:sz w:val="24"/>
          <w:lang w:val="pt-BR" w:eastAsia="en-US"/>
        </w:rPr>
        <w:t>Por que coletar histórias de vida de mulheres?</w:t>
      </w: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 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O objetivo desse projeto é coletar histórias de vida de mulheres e grupos de mulheres da Igreja Evangélica de Confissão Luterana no Brasil (IECLB) para dar visibilidade a suas formas de viver e participar na Igreja e na Sociedade, no passado e na atualidade, valorizando o papel das mulheres nesses espaços.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b/>
          <w:sz w:val="24"/>
          <w:lang w:val="pt-BR" w:eastAsia="en-US"/>
        </w:rPr>
      </w:pP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b/>
          <w:sz w:val="24"/>
          <w:lang w:val="pt-BR" w:eastAsia="en-US"/>
        </w:rPr>
        <w:t>Quem pode participar?</w:t>
      </w: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 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Esse projeto visa resgatar as histórias de mulheres luteranas de diferentes gerações que atuam na Igreja e na sociedade nas mais </w:t>
      </w:r>
      <w:proofErr w:type="gramStart"/>
      <w:r w:rsidRPr="00D55161">
        <w:rPr>
          <w:rFonts w:ascii="Times New Roman" w:eastAsiaTheme="minorHAnsi" w:hAnsi="Times New Roman"/>
          <w:sz w:val="24"/>
          <w:lang w:val="pt-BR" w:eastAsia="en-US"/>
        </w:rPr>
        <w:t>diversas</w:t>
      </w:r>
      <w:proofErr w:type="gramEnd"/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 atividades: como lideranças, ministras, organizadoras, coordenadoras e participantes de grupos e atividades, diversas profissões e tipos de trabalho. Incentivamos todas as mulheres a participar e contar sua história para que seja possível ver a diversidade presente em nossa igreja. Todas são importantes!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b/>
          <w:sz w:val="24"/>
          <w:lang w:val="pt-BR" w:eastAsia="en-US"/>
        </w:rPr>
      </w:pP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b/>
          <w:sz w:val="24"/>
          <w:lang w:val="pt-BR" w:eastAsia="en-US"/>
        </w:rPr>
        <w:t>Como participar</w:t>
      </w: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? 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Cada mulher está convidada a contar a sua história da maneira que quiser. Também é possível organizar grupos nas comunidades e sínodos para motivar as mulheres a participar, inclusive realizando entrevistas ou ajudando-as a produzir e enviar sua história, seguindo os formatos e os passos indicados abaixo. É importante que: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- as narrativas enfoquem as vidas das mulheres (não da família, comunidade, etc.) e sua participação em diversos espaços;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- haja cuidado no fornecimento de informações pessoais e privadas que não se quer tornar públicas;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- quando uma terceira pessoa realizar a entrevista, o/a entrevistador/a mostre o material final para a pessoa entrevistada antes de enviar para que ela possa conferir e autorizar o uso do material;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- o material seja enviado com Termo</w:t>
      </w:r>
      <w:r w:rsidR="00720E4C">
        <w:rPr>
          <w:rFonts w:ascii="Times New Roman" w:eastAsiaTheme="minorHAnsi" w:hAnsi="Times New Roman"/>
          <w:sz w:val="24"/>
          <w:lang w:val="pt-BR" w:eastAsia="en-US"/>
        </w:rPr>
        <w:t>s de C</w:t>
      </w:r>
      <w:r w:rsidRPr="00D55161">
        <w:rPr>
          <w:rFonts w:ascii="Times New Roman" w:eastAsiaTheme="minorHAnsi" w:hAnsi="Times New Roman"/>
          <w:sz w:val="24"/>
          <w:lang w:val="pt-BR" w:eastAsia="en-US"/>
        </w:rPr>
        <w:t>essão de Direito de Uso assinado</w:t>
      </w:r>
      <w:r w:rsidR="00720E4C">
        <w:rPr>
          <w:rFonts w:ascii="Times New Roman" w:eastAsiaTheme="minorHAnsi" w:hAnsi="Times New Roman"/>
          <w:sz w:val="24"/>
          <w:lang w:val="pt-BR" w:eastAsia="en-US"/>
        </w:rPr>
        <w:t>s</w:t>
      </w: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 (modelo</w:t>
      </w:r>
      <w:r w:rsidR="00720E4C">
        <w:rPr>
          <w:rFonts w:ascii="Times New Roman" w:eastAsiaTheme="minorHAnsi" w:hAnsi="Times New Roman"/>
          <w:sz w:val="24"/>
          <w:lang w:val="pt-BR" w:eastAsia="en-US"/>
        </w:rPr>
        <w:t>s</w:t>
      </w: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 em anexo) para que o material possa ser publicado.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- as temáticas indicadas abaixo estejam presentes nas narrativas, não sendo necessário segui-las como um “roteiro”; cada pessoa pode narrar </w:t>
      </w:r>
      <w:proofErr w:type="gramStart"/>
      <w:r w:rsidRPr="00D55161">
        <w:rPr>
          <w:rFonts w:ascii="Times New Roman" w:eastAsiaTheme="minorHAnsi" w:hAnsi="Times New Roman"/>
          <w:sz w:val="24"/>
          <w:lang w:val="pt-BR" w:eastAsia="en-US"/>
        </w:rPr>
        <w:t>a</w:t>
      </w:r>
      <w:proofErr w:type="gramEnd"/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 história da forma que achar melhor, buscando contemplar as questões sugeridas;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b/>
          <w:sz w:val="24"/>
          <w:lang w:val="pt-BR" w:eastAsia="en-US"/>
        </w:rPr>
      </w:pP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b/>
          <w:sz w:val="24"/>
          <w:lang w:val="pt-BR" w:eastAsia="en-US"/>
        </w:rPr>
        <w:t>Qual o formato?</w:t>
      </w: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 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As narrativas podem ser coletadas e enviadas: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- </w:t>
      </w:r>
      <w:r w:rsidRPr="00D55161">
        <w:rPr>
          <w:rFonts w:ascii="Times New Roman" w:eastAsiaTheme="minorHAnsi" w:hAnsi="Times New Roman"/>
          <w:sz w:val="24"/>
          <w:u w:val="single"/>
          <w:lang w:val="pt-BR" w:eastAsia="en-US"/>
        </w:rPr>
        <w:t>por escrito</w:t>
      </w:r>
      <w:r w:rsidRPr="00D55161">
        <w:rPr>
          <w:rFonts w:ascii="Times New Roman" w:eastAsiaTheme="minorHAnsi" w:hAnsi="Times New Roman"/>
          <w:sz w:val="24"/>
          <w:lang w:val="pt-BR" w:eastAsia="en-US"/>
        </w:rPr>
        <w:t>: máximo de 3 páginas digitadas e acompanhadas de uma foto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- </w:t>
      </w:r>
      <w:r w:rsidRPr="00D55161">
        <w:rPr>
          <w:rFonts w:ascii="Times New Roman" w:eastAsiaTheme="minorHAnsi" w:hAnsi="Times New Roman"/>
          <w:sz w:val="24"/>
          <w:u w:val="single"/>
          <w:lang w:val="pt-BR" w:eastAsia="en-US"/>
        </w:rPr>
        <w:t>gravadas em vídeo</w:t>
      </w:r>
      <w:r w:rsidRPr="00D55161">
        <w:rPr>
          <w:rFonts w:ascii="Times New Roman" w:eastAsiaTheme="minorHAnsi" w:hAnsi="Times New Roman"/>
          <w:sz w:val="24"/>
          <w:lang w:val="pt-BR" w:eastAsia="en-US"/>
        </w:rPr>
        <w:t>: máximo de 6 minutos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- </w:t>
      </w:r>
      <w:r w:rsidRPr="00D55161">
        <w:rPr>
          <w:rFonts w:ascii="Times New Roman" w:eastAsiaTheme="minorHAnsi" w:hAnsi="Times New Roman"/>
          <w:sz w:val="24"/>
          <w:u w:val="single"/>
          <w:lang w:val="pt-BR" w:eastAsia="en-US"/>
        </w:rPr>
        <w:t>gravação em áudio</w:t>
      </w: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 máximo de 6 minutos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b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b/>
          <w:sz w:val="24"/>
          <w:lang w:val="pt-BR" w:eastAsia="en-US"/>
        </w:rPr>
        <w:t>O que as histórias devem conter?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- Nome completo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- Idade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- Local: comunidade, município, </w:t>
      </w:r>
      <w:proofErr w:type="gramStart"/>
      <w:r w:rsidRPr="00D55161">
        <w:rPr>
          <w:rFonts w:ascii="Times New Roman" w:eastAsiaTheme="minorHAnsi" w:hAnsi="Times New Roman"/>
          <w:sz w:val="24"/>
          <w:lang w:val="pt-BR" w:eastAsia="en-US"/>
        </w:rPr>
        <w:t>localidade</w:t>
      </w:r>
      <w:proofErr w:type="gramEnd"/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- Tempo de participação na IECLB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- Aspectos que considera importante na vida da comunidade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- Atividades em que participa ou participou e que são importantes para a sua vida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 xml:space="preserve">- Coisas que fez, faz e gosta de </w:t>
      </w:r>
      <w:proofErr w:type="gramStart"/>
      <w:r w:rsidRPr="00D55161">
        <w:rPr>
          <w:rFonts w:ascii="Times New Roman" w:eastAsiaTheme="minorHAnsi" w:hAnsi="Times New Roman"/>
          <w:sz w:val="24"/>
          <w:lang w:val="pt-BR" w:eastAsia="en-US"/>
        </w:rPr>
        <w:t>fazer</w:t>
      </w:r>
      <w:proofErr w:type="gramEnd"/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- Coisas que mudaria ou faria de forma diferente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- Contribuições da vida de fé para a Igreja e a sociedade</w:t>
      </w: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4"/>
          <w:lang w:val="pt-BR" w:eastAsia="en-US"/>
        </w:rPr>
        <w:t>- Momentos marcantes da vida na comunidade</w:t>
      </w:r>
    </w:p>
    <w:p w:rsidR="00D55161" w:rsidRDefault="00D55161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</w:p>
    <w:p w:rsidR="001E7568" w:rsidRPr="00D55161" w:rsidRDefault="001E7568" w:rsidP="00D55161">
      <w:pPr>
        <w:jc w:val="both"/>
        <w:rPr>
          <w:rFonts w:ascii="Times New Roman" w:eastAsiaTheme="minorHAnsi" w:hAnsi="Times New Roman"/>
          <w:b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b/>
          <w:sz w:val="24"/>
          <w:lang w:val="pt-BR" w:eastAsia="en-US"/>
        </w:rPr>
        <w:t>Para onde enviar?</w:t>
      </w:r>
    </w:p>
    <w:p w:rsidR="00D55161" w:rsidRDefault="001E7568" w:rsidP="00D55161">
      <w:pPr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b/>
          <w:sz w:val="22"/>
          <w:szCs w:val="22"/>
          <w:lang w:val="pt-BR" w:eastAsia="en-US"/>
        </w:rPr>
        <w:t>Secretaria Geral da IECLB</w:t>
      </w:r>
      <w:r w:rsidR="00D55161">
        <w:rPr>
          <w:rFonts w:ascii="Times New Roman" w:eastAsiaTheme="minorHAnsi" w:hAnsi="Times New Roman"/>
          <w:b/>
          <w:sz w:val="22"/>
          <w:szCs w:val="22"/>
          <w:lang w:val="pt-BR" w:eastAsia="en-US"/>
        </w:rPr>
        <w:t xml:space="preserve"> </w:t>
      </w:r>
      <w:hyperlink r:id="rId8" w:history="1">
        <w:r w:rsidR="00D55161" w:rsidRPr="00D55161">
          <w:rPr>
            <w:rFonts w:ascii="Times New Roman" w:eastAsiaTheme="minorHAnsi" w:hAnsi="Times New Roman"/>
            <w:color w:val="0000FF" w:themeColor="hyperlink"/>
            <w:sz w:val="24"/>
            <w:u w:val="single"/>
            <w:lang w:val="pt-BR" w:eastAsia="en-US"/>
          </w:rPr>
          <w:t>secretariageral@ieclb.org.br</w:t>
        </w:r>
      </w:hyperlink>
    </w:p>
    <w:p w:rsidR="005643BE" w:rsidRPr="00D55161" w:rsidRDefault="001E7568" w:rsidP="00D55161">
      <w:pPr>
        <w:spacing w:after="200"/>
        <w:jc w:val="both"/>
        <w:rPr>
          <w:rFonts w:ascii="Times New Roman" w:eastAsiaTheme="minorHAnsi" w:hAnsi="Times New Roman"/>
          <w:sz w:val="24"/>
          <w:lang w:val="pt-BR" w:eastAsia="en-US"/>
        </w:rPr>
      </w:pPr>
      <w:r w:rsidRPr="00D55161">
        <w:rPr>
          <w:rFonts w:ascii="Times New Roman" w:eastAsiaTheme="minorHAnsi" w:hAnsi="Times New Roman"/>
          <w:sz w:val="22"/>
          <w:szCs w:val="22"/>
          <w:lang w:val="pt-BR" w:eastAsia="en-US"/>
        </w:rPr>
        <w:t>R. Senhor dos Passos, 202 – 4º andar</w:t>
      </w:r>
      <w:r w:rsidR="00D55161">
        <w:rPr>
          <w:rFonts w:ascii="Times New Roman" w:eastAsiaTheme="minorHAnsi" w:hAnsi="Times New Roman"/>
          <w:sz w:val="22"/>
          <w:szCs w:val="22"/>
          <w:lang w:val="pt-BR" w:eastAsia="en-US"/>
        </w:rPr>
        <w:t xml:space="preserve"> – </w:t>
      </w:r>
      <w:r w:rsidRPr="00D55161">
        <w:rPr>
          <w:rFonts w:ascii="Times New Roman" w:eastAsiaTheme="minorHAnsi" w:hAnsi="Times New Roman"/>
          <w:sz w:val="22"/>
          <w:szCs w:val="22"/>
          <w:lang w:val="pt-BR" w:eastAsia="en-US"/>
        </w:rPr>
        <w:t>90.020-180 – Porto Alegre/</w:t>
      </w:r>
      <w:proofErr w:type="gramStart"/>
      <w:r w:rsidRPr="00D55161">
        <w:rPr>
          <w:rFonts w:ascii="Times New Roman" w:eastAsiaTheme="minorHAnsi" w:hAnsi="Times New Roman"/>
          <w:sz w:val="22"/>
          <w:szCs w:val="22"/>
          <w:lang w:val="pt-BR" w:eastAsia="en-US"/>
        </w:rPr>
        <w:t>RS</w:t>
      </w:r>
      <w:proofErr w:type="gramEnd"/>
    </w:p>
    <w:sectPr w:rsidR="005643BE" w:rsidRPr="00D55161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397" w:right="567" w:bottom="397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7A0" w:rsidRDefault="00F027A0">
      <w:r>
        <w:separator/>
      </w:r>
    </w:p>
  </w:endnote>
  <w:endnote w:type="continuationSeparator" w:id="0">
    <w:p w:rsidR="00F027A0" w:rsidRDefault="00F02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etr415 Md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metr415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062"/>
    </w:tblGrid>
    <w:tr w:rsidR="00CE4C7E" w:rsidRPr="00541068">
      <w:tc>
        <w:tcPr>
          <w:tcW w:w="10062" w:type="dxa"/>
        </w:tcPr>
        <w:p w:rsidR="00CE4C7E" w:rsidRDefault="00CE4C7E" w:rsidP="00F93F8F">
          <w:pPr>
            <w:pStyle w:val="Ttulo4"/>
            <w:spacing w:before="80"/>
          </w:pPr>
          <w:r>
            <w:t>Igreja Evangélica de Confissão Luterana no Brasil</w:t>
          </w:r>
        </w:p>
        <w:p w:rsidR="00CE4C7E" w:rsidRDefault="00CE4C7E" w:rsidP="00F93F8F">
          <w:pPr>
            <w:jc w:val="center"/>
            <w:rPr>
              <w:rFonts w:ascii="Geometr415 Lt BT" w:hAnsi="Geometr415 Lt BT"/>
              <w:sz w:val="18"/>
              <w:lang w:val="pt-BR"/>
            </w:rPr>
          </w:pPr>
          <w:r>
            <w:rPr>
              <w:rFonts w:ascii="Geometr415 Lt BT" w:hAnsi="Geometr415 Lt BT"/>
              <w:sz w:val="18"/>
              <w:lang w:val="pt-BR"/>
            </w:rPr>
            <w:t xml:space="preserve">Rua Senhor dos Passos, 202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4º andar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90020-180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Porto Alegre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RS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Brasil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0"/>
              <w:lang w:val="pt-BR"/>
            </w:rPr>
            <w:t xml:space="preserve"> </w:t>
          </w:r>
          <w:r>
            <w:rPr>
              <w:rFonts w:ascii="Geometr415 Lt BT" w:hAnsi="Geometr415 Lt BT"/>
              <w:sz w:val="18"/>
              <w:lang w:val="pt-BR"/>
            </w:rPr>
            <w:t xml:space="preserve">Fone (51) </w:t>
          </w:r>
          <w:r w:rsidRPr="00A93250">
            <w:rPr>
              <w:color w:val="000000"/>
              <w:lang w:val="pt-BR"/>
            </w:rPr>
            <w:t>3284-5400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Fax </w:t>
          </w:r>
          <w:r w:rsidRPr="00A93250">
            <w:rPr>
              <w:color w:val="000000"/>
              <w:lang w:val="pt-BR"/>
            </w:rPr>
            <w:t>3284-</w:t>
          </w:r>
          <w:proofErr w:type="gramStart"/>
          <w:r w:rsidRPr="00A93250">
            <w:rPr>
              <w:color w:val="000000"/>
              <w:lang w:val="pt-BR"/>
            </w:rPr>
            <w:t>5419</w:t>
          </w:r>
          <w:proofErr w:type="gramEnd"/>
        </w:p>
        <w:p w:rsidR="00CE4C7E" w:rsidRDefault="00CE4C7E" w:rsidP="00F93F8F">
          <w:pPr>
            <w:pStyle w:val="Rodap"/>
            <w:jc w:val="center"/>
            <w:rPr>
              <w:sz w:val="2"/>
              <w:lang w:val="pt-BR"/>
            </w:rPr>
          </w:pPr>
          <w:r>
            <w:rPr>
              <w:rFonts w:ascii="Geometr415 Lt BT" w:hAnsi="Geometr415 Lt BT"/>
              <w:sz w:val="18"/>
              <w:lang w:val="pt-BR"/>
            </w:rPr>
            <w:t xml:space="preserve">Caixa Postal 2876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90001-970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</w:t>
          </w:r>
          <w:r w:rsidR="00541068">
            <w:fldChar w:fldCharType="begin"/>
          </w:r>
          <w:r w:rsidR="00541068" w:rsidRPr="00541068">
            <w:rPr>
              <w:lang w:val="pt-BR"/>
            </w:rPr>
            <w:instrText xml:space="preserve"> HYPERLINK "mailto:secretariageral@ieclb.org.br" </w:instrText>
          </w:r>
          <w:r w:rsidR="00541068">
            <w:fldChar w:fldCharType="separate"/>
          </w:r>
          <w:r>
            <w:rPr>
              <w:rStyle w:val="Hyperlink"/>
              <w:rFonts w:ascii="Geometr415 Lt BT" w:hAnsi="Geometr415 Lt BT"/>
              <w:sz w:val="18"/>
              <w:lang w:val="pt-BR"/>
            </w:rPr>
            <w:t>secretariageral@ieclb.org.br</w:t>
          </w:r>
          <w:r w:rsidR="00541068">
            <w:rPr>
              <w:rStyle w:val="Hyperlink"/>
              <w:rFonts w:ascii="Geometr415 Lt BT" w:hAnsi="Geometr415 Lt BT"/>
              <w:sz w:val="18"/>
              <w:lang w:val="pt-BR"/>
            </w:rPr>
            <w:fldChar w:fldCharType="end"/>
          </w:r>
          <w:r>
            <w:rPr>
              <w:rFonts w:ascii="Geometr415 Lt BT" w:hAnsi="Geometr415 Lt BT"/>
              <w:sz w:val="18"/>
              <w:lang w:val="pt-BR"/>
            </w:rPr>
            <w:t xml:space="preserve"> </w:t>
          </w:r>
          <w:r>
            <w:rPr>
              <w:rFonts w:ascii="Geometr415 Lt BT" w:hAnsi="Geometr415 Lt BT"/>
              <w:sz w:val="10"/>
              <w:lang w:val="pt-BR"/>
            </w:rPr>
            <w:sym w:font="Wingdings" w:char="F06C"/>
          </w:r>
          <w:r>
            <w:rPr>
              <w:rFonts w:ascii="Geometr415 Lt BT" w:hAnsi="Geometr415 Lt BT"/>
              <w:sz w:val="18"/>
              <w:lang w:val="pt-BR"/>
            </w:rPr>
            <w:t xml:space="preserve"> www.luteranos.com.br</w:t>
          </w:r>
        </w:p>
        <w:p w:rsidR="00CE4C7E" w:rsidRDefault="00CE4C7E" w:rsidP="00F93F8F">
          <w:pPr>
            <w:rPr>
              <w:rFonts w:ascii="Geometr415 Md BT" w:hAnsi="Geometr415 Md BT"/>
              <w:sz w:val="16"/>
              <w:lang w:val="pt-BR"/>
            </w:rPr>
          </w:pPr>
        </w:p>
      </w:tc>
    </w:tr>
  </w:tbl>
  <w:p w:rsidR="00CE4C7E" w:rsidRDefault="00CE4C7E">
    <w:pPr>
      <w:pStyle w:val="Rodap"/>
      <w:rPr>
        <w:sz w:val="2"/>
        <w:lang w:val="pt-BR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7E" w:rsidRDefault="00CE4C7E" w:rsidP="00F93F8F">
    <w:pPr>
      <w:pStyle w:val="Ttulo4"/>
      <w:spacing w:before="80"/>
    </w:pPr>
    <w:r>
      <w:t>Igreja Evangélica de Confissão Luterana no Brasil</w:t>
    </w:r>
  </w:p>
  <w:p w:rsidR="00CE4C7E" w:rsidRDefault="00CE4C7E" w:rsidP="00F93F8F">
    <w:pPr>
      <w:jc w:val="center"/>
      <w:rPr>
        <w:rFonts w:ascii="Geometr415 Lt BT" w:hAnsi="Geometr415 Lt BT"/>
        <w:sz w:val="18"/>
        <w:lang w:val="pt-BR"/>
      </w:rPr>
    </w:pPr>
    <w:r>
      <w:rPr>
        <w:rFonts w:ascii="Geometr415 Lt BT" w:hAnsi="Geometr415 Lt BT"/>
        <w:sz w:val="18"/>
        <w:lang w:val="pt-BR"/>
      </w:rPr>
      <w:t xml:space="preserve">Rua Senhor dos Passos, 202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4º andar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90020-180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Porto Alegre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RS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Brasil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0"/>
        <w:lang w:val="pt-BR"/>
      </w:rPr>
      <w:t xml:space="preserve"> </w:t>
    </w:r>
    <w:r>
      <w:rPr>
        <w:rFonts w:ascii="Geometr415 Lt BT" w:hAnsi="Geometr415 Lt BT"/>
        <w:sz w:val="18"/>
        <w:lang w:val="pt-BR"/>
      </w:rPr>
      <w:t xml:space="preserve">Fone (51) </w:t>
    </w:r>
    <w:r w:rsidRPr="00A93250">
      <w:rPr>
        <w:color w:val="000000"/>
        <w:lang w:val="pt-BR"/>
      </w:rPr>
      <w:t>3284-5400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Fax </w:t>
    </w:r>
    <w:r w:rsidRPr="00A93250">
      <w:rPr>
        <w:color w:val="000000"/>
        <w:lang w:val="pt-BR"/>
      </w:rPr>
      <w:t>3284-</w:t>
    </w:r>
    <w:proofErr w:type="gramStart"/>
    <w:r w:rsidRPr="00A93250">
      <w:rPr>
        <w:color w:val="000000"/>
        <w:lang w:val="pt-BR"/>
      </w:rPr>
      <w:t>5419</w:t>
    </w:r>
    <w:proofErr w:type="gramEnd"/>
  </w:p>
  <w:p w:rsidR="00CE4C7E" w:rsidRDefault="00CE4C7E" w:rsidP="00F93F8F">
    <w:pPr>
      <w:pStyle w:val="Rodap"/>
      <w:jc w:val="center"/>
      <w:rPr>
        <w:sz w:val="2"/>
        <w:lang w:val="pt-BR"/>
      </w:rPr>
    </w:pPr>
    <w:r>
      <w:rPr>
        <w:rFonts w:ascii="Geometr415 Lt BT" w:hAnsi="Geometr415 Lt BT"/>
        <w:sz w:val="18"/>
        <w:lang w:val="pt-BR"/>
      </w:rPr>
      <w:t xml:space="preserve">Caixa Postal 2876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90001-970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</w:t>
    </w:r>
    <w:r w:rsidR="00541068">
      <w:fldChar w:fldCharType="begin"/>
    </w:r>
    <w:r w:rsidR="00541068" w:rsidRPr="00541068">
      <w:rPr>
        <w:lang w:val="pt-BR"/>
      </w:rPr>
      <w:instrText xml:space="preserve"> HYPERLINK "mailto:secretariageral@ieclb.org.br" </w:instrText>
    </w:r>
    <w:r w:rsidR="00541068">
      <w:fldChar w:fldCharType="separate"/>
    </w:r>
    <w:r>
      <w:rPr>
        <w:rStyle w:val="Hyperlink"/>
        <w:rFonts w:ascii="Geometr415 Lt BT" w:hAnsi="Geometr415 Lt BT"/>
        <w:sz w:val="18"/>
        <w:lang w:val="pt-BR"/>
      </w:rPr>
      <w:t>secretariageral@ieclb.org.br</w:t>
    </w:r>
    <w:r w:rsidR="00541068">
      <w:rPr>
        <w:rStyle w:val="Hyperlink"/>
        <w:rFonts w:ascii="Geometr415 Lt BT" w:hAnsi="Geometr415 Lt BT"/>
        <w:sz w:val="18"/>
        <w:lang w:val="pt-BR"/>
      </w:rPr>
      <w:fldChar w:fldCharType="end"/>
    </w:r>
    <w:r>
      <w:rPr>
        <w:rFonts w:ascii="Geometr415 Lt BT" w:hAnsi="Geometr415 Lt BT"/>
        <w:sz w:val="18"/>
        <w:lang w:val="pt-BR"/>
      </w:rPr>
      <w:t xml:space="preserve"> </w:t>
    </w:r>
    <w:r>
      <w:rPr>
        <w:rFonts w:ascii="Geometr415 Lt BT" w:hAnsi="Geometr415 Lt BT"/>
        <w:sz w:val="10"/>
        <w:lang w:val="pt-BR"/>
      </w:rPr>
      <w:sym w:font="Wingdings" w:char="F06C"/>
    </w:r>
    <w:r>
      <w:rPr>
        <w:rFonts w:ascii="Geometr415 Lt BT" w:hAnsi="Geometr415 Lt BT"/>
        <w:sz w:val="18"/>
        <w:lang w:val="pt-BR"/>
      </w:rPr>
      <w:t xml:space="preserve"> www.luteranos.com.br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7A0" w:rsidRDefault="00F027A0">
      <w:r>
        <w:separator/>
      </w:r>
    </w:p>
  </w:footnote>
  <w:footnote w:type="continuationSeparator" w:id="0">
    <w:p w:rsidR="00F027A0" w:rsidRDefault="00F02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7E" w:rsidRDefault="00CE4C7E">
    <w:pPr>
      <w:pStyle w:val="Cabealho"/>
    </w:pPr>
  </w:p>
  <w:p w:rsidR="00CE4C7E" w:rsidRDefault="00CE4C7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70"/>
      <w:gridCol w:w="1592"/>
    </w:tblGrid>
    <w:tr w:rsidR="00CE4C7E" w:rsidTr="005A5F66">
      <w:tc>
        <w:tcPr>
          <w:tcW w:w="8470" w:type="dxa"/>
          <w:tcBorders>
            <w:bottom w:val="single" w:sz="4" w:space="0" w:color="auto"/>
          </w:tcBorders>
        </w:tcPr>
        <w:p w:rsidR="00CE4C7E" w:rsidRDefault="00CE4C7E" w:rsidP="005A5F66">
          <w:pPr>
            <w:pStyle w:val="Ttulo2"/>
            <w:rPr>
              <w:sz w:val="26"/>
              <w:lang w:val="pt-BR"/>
            </w:rPr>
          </w:pPr>
        </w:p>
        <w:p w:rsidR="003302B5" w:rsidRDefault="003302B5" w:rsidP="003302B5">
          <w:pPr>
            <w:rPr>
              <w:b/>
              <w:bCs/>
              <w:i/>
              <w:iCs/>
              <w:sz w:val="32"/>
              <w:szCs w:val="32"/>
              <w:lang w:val="pt-BR"/>
            </w:rPr>
          </w:pPr>
          <w:proofErr w:type="spellStart"/>
          <w:proofErr w:type="gramStart"/>
          <w:r>
            <w:rPr>
              <w:b/>
              <w:bCs/>
              <w:i/>
              <w:iCs/>
              <w:sz w:val="32"/>
              <w:szCs w:val="32"/>
              <w:lang w:val="pt-BR"/>
            </w:rPr>
            <w:t>viDas</w:t>
          </w:r>
          <w:proofErr w:type="spellEnd"/>
          <w:proofErr w:type="gramEnd"/>
          <w:r>
            <w:rPr>
              <w:b/>
              <w:bCs/>
              <w:i/>
              <w:iCs/>
              <w:sz w:val="32"/>
              <w:szCs w:val="32"/>
              <w:lang w:val="pt-BR"/>
            </w:rPr>
            <w:t xml:space="preserve"> em comunhão.</w:t>
          </w:r>
        </w:p>
        <w:p w:rsidR="003302B5" w:rsidRDefault="003302B5" w:rsidP="003302B5">
          <w:pPr>
            <w:rPr>
              <w:sz w:val="24"/>
              <w:lang w:val="pt-BR"/>
            </w:rPr>
          </w:pPr>
          <w:r>
            <w:rPr>
              <w:i/>
              <w:iCs/>
              <w:sz w:val="24"/>
              <w:lang w:val="pt-BR"/>
            </w:rPr>
            <w:t>“Procurai a paz da cidade para onde vos desterrei e orai por ela ao Senhor, porque na sua paz vós tereis paz.”</w:t>
          </w:r>
        </w:p>
        <w:p w:rsidR="003302B5" w:rsidRDefault="003302B5" w:rsidP="003302B5">
          <w:pPr>
            <w:autoSpaceDE w:val="0"/>
            <w:autoSpaceDN w:val="0"/>
            <w:adjustRightInd w:val="0"/>
            <w:rPr>
              <w:rFonts w:ascii="Arial" w:hAnsi="Arial" w:cs="Arial"/>
              <w:i/>
              <w:iCs/>
              <w:color w:val="0000FF"/>
              <w:sz w:val="16"/>
              <w:szCs w:val="20"/>
              <w:lang w:val="pt-BR"/>
            </w:rPr>
          </w:pPr>
          <w:r>
            <w:rPr>
              <w:sz w:val="24"/>
              <w:lang w:val="pt-BR"/>
            </w:rPr>
            <w:t>Jeremias 29.7</w:t>
          </w:r>
        </w:p>
        <w:p w:rsidR="00CE4C7E" w:rsidRDefault="00CE4C7E" w:rsidP="005A5F66">
          <w:pPr>
            <w:autoSpaceDE w:val="0"/>
            <w:autoSpaceDN w:val="0"/>
            <w:adjustRightInd w:val="0"/>
            <w:rPr>
              <w:rFonts w:ascii="Arial" w:hAnsi="Arial" w:cs="Arial"/>
              <w:i/>
              <w:iCs/>
              <w:color w:val="0000FF"/>
              <w:sz w:val="16"/>
              <w:szCs w:val="20"/>
              <w:lang w:val="pt-BR"/>
            </w:rPr>
          </w:pPr>
        </w:p>
        <w:p w:rsidR="00CE4C7E" w:rsidRDefault="00CE4C7E" w:rsidP="005A5F66">
          <w:pPr>
            <w:pStyle w:val="Ttulo5"/>
            <w:rPr>
              <w:sz w:val="22"/>
            </w:rPr>
          </w:pPr>
          <w:r>
            <w:rPr>
              <w:sz w:val="22"/>
            </w:rPr>
            <w:t>Secretaria Geral</w:t>
          </w:r>
        </w:p>
        <w:p w:rsidR="00CE4C7E" w:rsidRPr="00761162" w:rsidRDefault="00CE4C7E" w:rsidP="00F93F8F">
          <w:pPr>
            <w:pStyle w:val="Ttulo5"/>
            <w:rPr>
              <w:sz w:val="16"/>
              <w:szCs w:val="16"/>
            </w:rPr>
          </w:pPr>
          <w:r>
            <w:rPr>
              <w:sz w:val="16"/>
              <w:szCs w:val="16"/>
            </w:rPr>
            <w:t>Secretaria da Ação Comunitária</w:t>
          </w:r>
        </w:p>
        <w:p w:rsidR="00CE4C7E" w:rsidRDefault="00CE4C7E" w:rsidP="005A5F66">
          <w:pPr>
            <w:spacing w:after="80"/>
            <w:rPr>
              <w:rFonts w:ascii="Geometr415 Lt BT" w:hAnsi="Geometr415 Lt BT"/>
              <w:lang w:val="pt-BR"/>
            </w:rPr>
          </w:pPr>
          <w:r>
            <w:rPr>
              <w:rFonts w:ascii="Geometr415 Lt BT" w:hAnsi="Geometr415 Lt BT"/>
              <w:sz w:val="16"/>
              <w:lang w:val="pt-BR"/>
            </w:rPr>
            <w:t>IECLB nº</w:t>
          </w:r>
          <w:r>
            <w:rPr>
              <w:rFonts w:ascii="Geometr415 Lt BT" w:hAnsi="Geometr415 Lt BT"/>
              <w:lang w:val="pt-BR"/>
            </w:rPr>
            <w:t xml:space="preserve"> </w:t>
          </w:r>
          <w:r w:rsidR="0047502D">
            <w:rPr>
              <w:rFonts w:ascii="Geometr415 Lt BT" w:hAnsi="Geometr415 Lt BT"/>
              <w:lang w:val="pt-BR"/>
            </w:rPr>
            <w:t>230094/14</w:t>
          </w:r>
        </w:p>
      </w:tc>
      <w:tc>
        <w:tcPr>
          <w:tcW w:w="1592" w:type="dxa"/>
          <w:tcBorders>
            <w:bottom w:val="single" w:sz="4" w:space="0" w:color="auto"/>
          </w:tcBorders>
        </w:tcPr>
        <w:p w:rsidR="00CE4C7E" w:rsidRDefault="005643BE" w:rsidP="005A5F66">
          <w:pPr>
            <w:pStyle w:val="Ttulo1"/>
            <w:rPr>
              <w:rFonts w:ascii="Geometr415 Md BT" w:hAnsi="Geometr415 Md BT"/>
              <w:sz w:val="24"/>
            </w:rPr>
          </w:pPr>
          <w:r>
            <w:rPr>
              <w:noProof/>
              <w:lang w:val="pt-BR"/>
            </w:rPr>
            <w:drawing>
              <wp:inline distT="0" distB="0" distL="0" distR="0" wp14:anchorId="4C520986" wp14:editId="0244438F">
                <wp:extent cx="914400" cy="1368425"/>
                <wp:effectExtent l="0" t="0" r="0" b="3175"/>
                <wp:docPr id="1" name="Imagem 1" descr="Descrição: C:\Users\marcelo\Desktop\Sigla_Positiv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C:\Users\marcelo\Desktop\Sigla_Positiv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36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E4C7E" w:rsidRDefault="00CE4C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attachedTemplate r:id="rId1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7A0"/>
    <w:rsid w:val="0001671D"/>
    <w:rsid w:val="00036AF4"/>
    <w:rsid w:val="00076A54"/>
    <w:rsid w:val="0008634F"/>
    <w:rsid w:val="000A3124"/>
    <w:rsid w:val="000B5513"/>
    <w:rsid w:val="000E67F8"/>
    <w:rsid w:val="00137BD0"/>
    <w:rsid w:val="0014451F"/>
    <w:rsid w:val="001757B7"/>
    <w:rsid w:val="001E7568"/>
    <w:rsid w:val="00201803"/>
    <w:rsid w:val="00202450"/>
    <w:rsid w:val="002041E2"/>
    <w:rsid w:val="002353A2"/>
    <w:rsid w:val="0023764E"/>
    <w:rsid w:val="00261233"/>
    <w:rsid w:val="0026429B"/>
    <w:rsid w:val="002C5368"/>
    <w:rsid w:val="002E0093"/>
    <w:rsid w:val="003302B5"/>
    <w:rsid w:val="003A255F"/>
    <w:rsid w:val="003C117D"/>
    <w:rsid w:val="003F2AB0"/>
    <w:rsid w:val="00405DBD"/>
    <w:rsid w:val="004311E5"/>
    <w:rsid w:val="0047502D"/>
    <w:rsid w:val="004E7396"/>
    <w:rsid w:val="00516C42"/>
    <w:rsid w:val="00534F38"/>
    <w:rsid w:val="00541068"/>
    <w:rsid w:val="00556990"/>
    <w:rsid w:val="005643BE"/>
    <w:rsid w:val="005728E4"/>
    <w:rsid w:val="005827AA"/>
    <w:rsid w:val="00591DBD"/>
    <w:rsid w:val="005A5F66"/>
    <w:rsid w:val="005B4526"/>
    <w:rsid w:val="005D3D15"/>
    <w:rsid w:val="005F3915"/>
    <w:rsid w:val="006B2194"/>
    <w:rsid w:val="006D5795"/>
    <w:rsid w:val="006F4C07"/>
    <w:rsid w:val="00720E4C"/>
    <w:rsid w:val="00747740"/>
    <w:rsid w:val="00796CDA"/>
    <w:rsid w:val="007A5BC0"/>
    <w:rsid w:val="007C52BD"/>
    <w:rsid w:val="007F0753"/>
    <w:rsid w:val="008144B8"/>
    <w:rsid w:val="008201D2"/>
    <w:rsid w:val="00862BFF"/>
    <w:rsid w:val="00885521"/>
    <w:rsid w:val="008B6B8A"/>
    <w:rsid w:val="008C33EE"/>
    <w:rsid w:val="008C4582"/>
    <w:rsid w:val="008D72D9"/>
    <w:rsid w:val="00902030"/>
    <w:rsid w:val="00975BC2"/>
    <w:rsid w:val="0098654D"/>
    <w:rsid w:val="009A757F"/>
    <w:rsid w:val="009E40FE"/>
    <w:rsid w:val="009E5532"/>
    <w:rsid w:val="00A53454"/>
    <w:rsid w:val="00A56D71"/>
    <w:rsid w:val="00A728EC"/>
    <w:rsid w:val="00A93250"/>
    <w:rsid w:val="00AE42D4"/>
    <w:rsid w:val="00B0147F"/>
    <w:rsid w:val="00B304C8"/>
    <w:rsid w:val="00B6596D"/>
    <w:rsid w:val="00BA5173"/>
    <w:rsid w:val="00BE2440"/>
    <w:rsid w:val="00BF57F6"/>
    <w:rsid w:val="00C758FE"/>
    <w:rsid w:val="00CB1795"/>
    <w:rsid w:val="00CE4C7E"/>
    <w:rsid w:val="00D12B0E"/>
    <w:rsid w:val="00D15F51"/>
    <w:rsid w:val="00D52909"/>
    <w:rsid w:val="00D55161"/>
    <w:rsid w:val="00D86A97"/>
    <w:rsid w:val="00DE2B24"/>
    <w:rsid w:val="00DE521C"/>
    <w:rsid w:val="00DE6F88"/>
    <w:rsid w:val="00E53EC0"/>
    <w:rsid w:val="00E9607A"/>
    <w:rsid w:val="00E9790E"/>
    <w:rsid w:val="00EA3694"/>
    <w:rsid w:val="00EA3A8D"/>
    <w:rsid w:val="00EC0211"/>
    <w:rsid w:val="00EE561F"/>
    <w:rsid w:val="00F027A0"/>
    <w:rsid w:val="00F24A57"/>
    <w:rsid w:val="00F24B6A"/>
    <w:rsid w:val="00F90653"/>
    <w:rsid w:val="00F93F8F"/>
    <w:rsid w:val="00FF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Cs w:val="24"/>
      <w:lang w:val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  <w:lang w:val="pt-BR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  <w:lang w:val="pt-BR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  <w:lang w:val="pt-BR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  <w:lang w:val="pt-BR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  <w:lang w:val="pt-BR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Cs w:val="24"/>
      <w:lang w:val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  <w:lang w:val="pt-BR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  <w:lang w:val="pt-BR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  <w:lang w:val="pt-BR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  <w:lang w:val="pt-BR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  <w:lang w:val="pt-BR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5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geral@ieclb.org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Modelo%20de%20Cartas\2014\2014%20-%20Secretaria%20da%20A&#231;&#227;o%20Comunit&#225;ri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2014 - Secretaria da Ação Comunitária</Template>
  <TotalTime>0</TotalTime>
  <Pages>2</Pages>
  <Words>721</Words>
  <Characters>3817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Alegre,</vt:lpstr>
    </vt:vector>
  </TitlesOfParts>
  <Company>IECLB</Company>
  <LinksUpToDate>false</LinksUpToDate>
  <CharactersWithSpaces>4529</CharactersWithSpaces>
  <SharedDoc>false</SharedDoc>
  <HLinks>
    <vt:vector size="12" baseType="variant">
      <vt:variant>
        <vt:i4>6553605</vt:i4>
      </vt:variant>
      <vt:variant>
        <vt:i4>3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  <vt:variant>
        <vt:i4>6553605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Alegre,</dc:title>
  <dc:creator>Rosangela Stange</dc:creator>
  <cp:lastModifiedBy>Rosangela Stange</cp:lastModifiedBy>
  <cp:revision>2</cp:revision>
  <cp:lastPrinted>2011-10-03T14:57:00Z</cp:lastPrinted>
  <dcterms:created xsi:type="dcterms:W3CDTF">2015-01-14T11:45:00Z</dcterms:created>
  <dcterms:modified xsi:type="dcterms:W3CDTF">2015-01-14T11:45:00Z</dcterms:modified>
</cp:coreProperties>
</file>